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B2165C" w14:textId="77777777" w:rsidR="00B83048" w:rsidRDefault="00B83048">
      <w:pPr>
        <w:pStyle w:val="Standard"/>
        <w:jc w:val="center"/>
        <w:rPr>
          <w:b/>
          <w:bCs/>
          <w:sz w:val="28"/>
          <w:szCs w:val="28"/>
        </w:rPr>
      </w:pPr>
    </w:p>
    <w:p w14:paraId="2C9F080A" w14:textId="3DFDE7CA" w:rsidR="00E10F05" w:rsidRDefault="00000000">
      <w:pPr>
        <w:pStyle w:val="Standard"/>
        <w:jc w:val="center"/>
        <w:rPr>
          <w:b/>
          <w:bCs/>
          <w:sz w:val="28"/>
          <w:szCs w:val="28"/>
        </w:rPr>
      </w:pPr>
      <w:r>
        <w:rPr>
          <w:b/>
          <w:bCs/>
          <w:sz w:val="28"/>
          <w:szCs w:val="28"/>
        </w:rPr>
        <w:t>職務経歴書</w:t>
      </w:r>
    </w:p>
    <w:p w14:paraId="3E52A9A8" w14:textId="77777777" w:rsidR="00AC5C2B" w:rsidRPr="00B83048" w:rsidRDefault="00AC5C2B">
      <w:pPr>
        <w:pStyle w:val="Standard"/>
        <w:jc w:val="center"/>
        <w:rPr>
          <w:rFonts w:hint="eastAsia"/>
          <w:b/>
          <w:bCs/>
          <w:sz w:val="28"/>
          <w:szCs w:val="28"/>
        </w:rPr>
      </w:pPr>
    </w:p>
    <w:p w14:paraId="6C0440CC" w14:textId="77777777" w:rsidR="00E10F05" w:rsidRDefault="00000000">
      <w:pPr>
        <w:pStyle w:val="Standard"/>
        <w:jc w:val="right"/>
      </w:pPr>
      <w:r>
        <w:t>〇〇〇〇年〇月〇日現在</w:t>
      </w:r>
    </w:p>
    <w:p w14:paraId="7A36B1CA" w14:textId="77777777" w:rsidR="00E10F05" w:rsidRDefault="00000000">
      <w:pPr>
        <w:pStyle w:val="Standard"/>
        <w:jc w:val="right"/>
      </w:pPr>
      <w:r>
        <w:t>氏名：〇〇　〇〇</w:t>
      </w:r>
    </w:p>
    <w:p w14:paraId="26769190" w14:textId="77777777" w:rsidR="00911D19" w:rsidRDefault="00911D19">
      <w:pPr>
        <w:pStyle w:val="Standard"/>
        <w:jc w:val="right"/>
        <w:rPr>
          <w:rFonts w:hint="eastAsia"/>
        </w:rPr>
      </w:pPr>
    </w:p>
    <w:p w14:paraId="1F4F90F0" w14:textId="77777777" w:rsidR="00E10F05" w:rsidRDefault="00000000">
      <w:pPr>
        <w:pStyle w:val="Standard"/>
        <w:rPr>
          <w:b/>
          <w:bCs/>
          <w:sz w:val="26"/>
          <w:szCs w:val="26"/>
        </w:rPr>
      </w:pPr>
      <w:r>
        <w:rPr>
          <w:b/>
          <w:bCs/>
          <w:sz w:val="26"/>
          <w:szCs w:val="26"/>
        </w:rPr>
        <w:t>・職務要約</w:t>
      </w:r>
    </w:p>
    <w:p w14:paraId="537F2351" w14:textId="09AF97F9" w:rsidR="00E10F05" w:rsidRDefault="00000000">
      <w:pPr>
        <w:pStyle w:val="Standard"/>
      </w:pPr>
      <w:r>
        <w:t>〇〇〇〇〇〇〇〇〇〇〇〇〇〇〇〇に派遣社員として就業し、お客様から頂いた様々な依頼を元に、携帯端末の申込書の受領、又、〇〇〇独自のソフトにて契約内容の変更、不要となった携帯回線の契約処理、議事録</w:t>
      </w:r>
      <w:r w:rsidR="00AC5C2B">
        <w:rPr>
          <w:rFonts w:hint="eastAsia"/>
        </w:rPr>
        <w:t>作成</w:t>
      </w:r>
      <w:r>
        <w:t>、顧客情報のデータ管理、メールや電話にてお客様からの質問などへの回答などの業務を担当</w:t>
      </w:r>
      <w:r w:rsidR="00AC5C2B">
        <w:rPr>
          <w:rFonts w:hint="eastAsia"/>
        </w:rPr>
        <w:t>。</w:t>
      </w:r>
    </w:p>
    <w:p w14:paraId="4F7AC92B" w14:textId="77777777" w:rsidR="00E10F05" w:rsidRDefault="00E10F05">
      <w:pPr>
        <w:pStyle w:val="Standard"/>
      </w:pPr>
    </w:p>
    <w:p w14:paraId="3484624B" w14:textId="77777777" w:rsidR="00E10F05" w:rsidRDefault="00000000">
      <w:pPr>
        <w:pStyle w:val="Standard"/>
        <w:rPr>
          <w:b/>
          <w:bCs/>
          <w:sz w:val="26"/>
          <w:szCs w:val="26"/>
        </w:rPr>
      </w:pPr>
      <w:r>
        <w:rPr>
          <w:b/>
          <w:bCs/>
          <w:sz w:val="26"/>
          <w:szCs w:val="26"/>
        </w:rPr>
        <w:t>・活かせる経験・知識・技術</w:t>
      </w:r>
    </w:p>
    <w:p w14:paraId="25D38E2A" w14:textId="4EB62D8A" w:rsidR="00E10F05" w:rsidRDefault="00000000">
      <w:pPr>
        <w:pStyle w:val="Standard"/>
      </w:pPr>
      <w:r>
        <w:t>メールや電話にてお客様からの様々な質問に答える事で、ビジネスマナーだけでなく、どの様に説明したら分かりやすく、明確に伝える事が出来るかを考慮するにつれて、丁寧かつ、お客様の期待以上の対応をする事の大切さを学びました。</w:t>
      </w:r>
    </w:p>
    <w:p w14:paraId="4001B2DB" w14:textId="77777777" w:rsidR="00E10F05" w:rsidRDefault="00E10F05">
      <w:pPr>
        <w:pStyle w:val="Standard"/>
      </w:pPr>
    </w:p>
    <w:p w14:paraId="1C374DFB" w14:textId="552CEDFC" w:rsidR="00E10F05" w:rsidRDefault="00000000">
      <w:pPr>
        <w:pStyle w:val="Standard"/>
        <w:rPr>
          <w:b/>
          <w:bCs/>
          <w:sz w:val="26"/>
          <w:szCs w:val="26"/>
        </w:rPr>
      </w:pPr>
      <w:r>
        <w:rPr>
          <w:b/>
          <w:bCs/>
          <w:sz w:val="26"/>
          <w:szCs w:val="26"/>
        </w:rPr>
        <w:t>・経歴詳細</w:t>
      </w:r>
    </w:p>
    <w:p w14:paraId="10B76888" w14:textId="77777777" w:rsidR="00E10F05" w:rsidRDefault="00000000">
      <w:pPr>
        <w:pStyle w:val="Standard"/>
      </w:pPr>
      <w:r>
        <w:t>・直前の勤務先</w:t>
      </w:r>
    </w:p>
    <w:p w14:paraId="6731F4C8" w14:textId="77777777" w:rsidR="00E10F05" w:rsidRDefault="00000000">
      <w:pPr>
        <w:pStyle w:val="Standard"/>
      </w:pPr>
      <w:r>
        <w:t xml:space="preserve">　〇〇〇〇〇〇〇〇〇〇〇〇〇〇〇〇</w:t>
      </w:r>
    </w:p>
    <w:tbl>
      <w:tblPr>
        <w:tblW w:w="10772" w:type="dxa"/>
        <w:tblLayout w:type="fixed"/>
        <w:tblCellMar>
          <w:left w:w="10" w:type="dxa"/>
          <w:right w:w="10" w:type="dxa"/>
        </w:tblCellMar>
        <w:tblLook w:val="0000" w:firstRow="0" w:lastRow="0" w:firstColumn="0" w:lastColumn="0" w:noHBand="0" w:noVBand="0"/>
      </w:tblPr>
      <w:tblGrid>
        <w:gridCol w:w="3060"/>
        <w:gridCol w:w="7712"/>
      </w:tblGrid>
      <w:tr w:rsidR="00E10F05" w14:paraId="11150CB4" w14:textId="77777777">
        <w:tblPrEx>
          <w:tblCellMar>
            <w:top w:w="0" w:type="dxa"/>
            <w:bottom w:w="0" w:type="dxa"/>
          </w:tblCellMar>
        </w:tblPrEx>
        <w:tc>
          <w:tcPr>
            <w:tcW w:w="3060"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14:paraId="02889286" w14:textId="77777777" w:rsidR="00E10F05" w:rsidRDefault="00000000">
            <w:pPr>
              <w:pStyle w:val="TableContents"/>
            </w:pPr>
            <w:r>
              <w:t>期間</w:t>
            </w:r>
          </w:p>
        </w:tc>
        <w:tc>
          <w:tcPr>
            <w:tcW w:w="771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C69C771" w14:textId="77777777" w:rsidR="00E10F05" w:rsidRDefault="00000000">
            <w:pPr>
              <w:pStyle w:val="TableContents"/>
            </w:pPr>
            <w:r>
              <w:t>主な職務内容</w:t>
            </w:r>
          </w:p>
        </w:tc>
      </w:tr>
      <w:tr w:rsidR="00E10F05" w14:paraId="17DC53DB" w14:textId="77777777">
        <w:tblPrEx>
          <w:tblCellMar>
            <w:top w:w="0" w:type="dxa"/>
            <w:bottom w:w="0" w:type="dxa"/>
          </w:tblCellMar>
        </w:tblPrEx>
        <w:tc>
          <w:tcPr>
            <w:tcW w:w="3060" w:type="dxa"/>
            <w:tcBorders>
              <w:left w:val="single" w:sz="2" w:space="0" w:color="000000"/>
              <w:bottom w:val="single" w:sz="2" w:space="0" w:color="000000"/>
            </w:tcBorders>
            <w:shd w:val="clear" w:color="auto" w:fill="auto"/>
            <w:tcMar>
              <w:top w:w="55" w:type="dxa"/>
              <w:left w:w="55" w:type="dxa"/>
              <w:bottom w:w="55" w:type="dxa"/>
              <w:right w:w="55" w:type="dxa"/>
            </w:tcMar>
          </w:tcPr>
          <w:p w14:paraId="6F9506EA" w14:textId="77777777" w:rsidR="00E10F05" w:rsidRDefault="00000000">
            <w:pPr>
              <w:pStyle w:val="TableContents"/>
            </w:pPr>
            <w:r>
              <w:t>〇〇〇〇年〇〇月～〇〇〇〇年〇〇月</w:t>
            </w:r>
          </w:p>
        </w:tc>
        <w:tc>
          <w:tcPr>
            <w:tcW w:w="7712"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433741AF" w14:textId="77777777" w:rsidR="00E10F05" w:rsidRDefault="00000000">
            <w:pPr>
              <w:pStyle w:val="TableContents"/>
            </w:pPr>
            <w:r>
              <w:t>【所属】　案件チーム</w:t>
            </w:r>
          </w:p>
          <w:p w14:paraId="39DFA806" w14:textId="77777777" w:rsidR="00E10F05" w:rsidRDefault="00000000">
            <w:pPr>
              <w:pStyle w:val="TableContents"/>
            </w:pPr>
            <w:r>
              <w:t xml:space="preserve">　　　</w:t>
            </w:r>
          </w:p>
          <w:p w14:paraId="543DB2AA" w14:textId="77777777" w:rsidR="00E10F05" w:rsidRDefault="00000000">
            <w:pPr>
              <w:pStyle w:val="TableContents"/>
            </w:pPr>
            <w:r>
              <w:t>【メンバー数】〇〇</w:t>
            </w:r>
          </w:p>
          <w:p w14:paraId="5DFBFE58" w14:textId="77777777" w:rsidR="00E10F05" w:rsidRDefault="00000000">
            <w:pPr>
              <w:pStyle w:val="TableContents"/>
            </w:pPr>
            <w:r>
              <w:t>【役職】派遣社員</w:t>
            </w:r>
          </w:p>
          <w:p w14:paraId="275966F6" w14:textId="77777777" w:rsidR="00E10F05" w:rsidRDefault="00E10F05">
            <w:pPr>
              <w:pStyle w:val="TableContents"/>
            </w:pPr>
          </w:p>
          <w:p w14:paraId="2BCFC1E9" w14:textId="77777777" w:rsidR="00E10F05" w:rsidRDefault="00000000">
            <w:pPr>
              <w:pStyle w:val="TableContents"/>
            </w:pPr>
            <w:r>
              <w:t>【担当業務】</w:t>
            </w:r>
          </w:p>
          <w:p w14:paraId="5C4ED99D" w14:textId="77777777" w:rsidR="00E10F05" w:rsidRDefault="00000000">
            <w:pPr>
              <w:pStyle w:val="TableContents"/>
            </w:pPr>
            <w:r>
              <w:t>・顧客の申込書の処理業務</w:t>
            </w:r>
          </w:p>
          <w:p w14:paraId="57FF514C" w14:textId="77777777" w:rsidR="00E10F05" w:rsidRDefault="00000000">
            <w:pPr>
              <w:pStyle w:val="TableContents"/>
            </w:pPr>
            <w:r>
              <w:t>・〇〇〇独自のソフトを使い、顧客の契約内容の変更</w:t>
            </w:r>
          </w:p>
          <w:p w14:paraId="12C79DBC" w14:textId="76E0FB15" w:rsidR="00E10F05" w:rsidRDefault="00000000" w:rsidP="00911D19">
            <w:pPr>
              <w:pStyle w:val="TableContents"/>
              <w:ind w:left="120" w:hangingChars="50" w:hanging="120"/>
            </w:pPr>
            <w:r>
              <w:t>・顧客からの依頼に基づき、〇〇〇独自のソフトにてレンタル金額を計算し、申込書のフォーマットの作成</w:t>
            </w:r>
          </w:p>
          <w:p w14:paraId="0EFAF344" w14:textId="77777777" w:rsidR="00E10F05" w:rsidRDefault="00000000">
            <w:pPr>
              <w:pStyle w:val="TableContents"/>
            </w:pPr>
            <w:r>
              <w:t>・〇〇〇独自のソフトにて顧客のデータ管理</w:t>
            </w:r>
          </w:p>
          <w:p w14:paraId="4C53337F" w14:textId="77777777" w:rsidR="00E10F05" w:rsidRDefault="00000000">
            <w:pPr>
              <w:pStyle w:val="TableContents"/>
            </w:pPr>
            <w:r>
              <w:t>・チームメンバーが担当した案件のダブルチェック業務</w:t>
            </w:r>
          </w:p>
          <w:p w14:paraId="2EEB6707" w14:textId="77777777" w:rsidR="00E10F05" w:rsidRDefault="00000000">
            <w:pPr>
              <w:pStyle w:val="TableContents"/>
            </w:pPr>
            <w:r>
              <w:t>・メールや電話での、顧客からのお問合せ対応</w:t>
            </w:r>
          </w:p>
        </w:tc>
      </w:tr>
    </w:tbl>
    <w:p w14:paraId="7A89CA01" w14:textId="77777777" w:rsidR="00E10F05" w:rsidRDefault="00E10F05">
      <w:pPr>
        <w:pStyle w:val="Standard"/>
      </w:pPr>
    </w:p>
    <w:p w14:paraId="13177337" w14:textId="77777777" w:rsidR="00E10F05" w:rsidRDefault="00000000">
      <w:pPr>
        <w:pStyle w:val="Standard"/>
      </w:pPr>
      <w:r>
        <w:t>・以前の勤務先</w:t>
      </w:r>
    </w:p>
    <w:p w14:paraId="05ABB95C" w14:textId="77777777" w:rsidR="00E10F05" w:rsidRDefault="00000000">
      <w:pPr>
        <w:pStyle w:val="Standard"/>
      </w:pPr>
      <w:r>
        <w:t>株式会社〇〇〇〇〇</w:t>
      </w:r>
    </w:p>
    <w:tbl>
      <w:tblPr>
        <w:tblW w:w="10772" w:type="dxa"/>
        <w:tblLayout w:type="fixed"/>
        <w:tblCellMar>
          <w:left w:w="10" w:type="dxa"/>
          <w:right w:w="10" w:type="dxa"/>
        </w:tblCellMar>
        <w:tblLook w:val="0000" w:firstRow="0" w:lastRow="0" w:firstColumn="0" w:lastColumn="0" w:noHBand="0" w:noVBand="0"/>
      </w:tblPr>
      <w:tblGrid>
        <w:gridCol w:w="3090"/>
        <w:gridCol w:w="7682"/>
      </w:tblGrid>
      <w:tr w:rsidR="00E10F05" w14:paraId="46A60052" w14:textId="77777777">
        <w:tblPrEx>
          <w:tblCellMar>
            <w:top w:w="0" w:type="dxa"/>
            <w:bottom w:w="0" w:type="dxa"/>
          </w:tblCellMar>
        </w:tblPrEx>
        <w:tc>
          <w:tcPr>
            <w:tcW w:w="3090"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14:paraId="27F2B0A0" w14:textId="77777777" w:rsidR="00E10F05" w:rsidRDefault="00000000">
            <w:pPr>
              <w:pStyle w:val="TableContents"/>
            </w:pPr>
            <w:r>
              <w:t>期間</w:t>
            </w:r>
          </w:p>
        </w:tc>
        <w:tc>
          <w:tcPr>
            <w:tcW w:w="768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246EB86D" w14:textId="77777777" w:rsidR="00E10F05" w:rsidRDefault="00000000">
            <w:pPr>
              <w:pStyle w:val="TableContents"/>
            </w:pPr>
            <w:r>
              <w:t>主な職務内容</w:t>
            </w:r>
          </w:p>
        </w:tc>
      </w:tr>
      <w:tr w:rsidR="00AC5C2B" w14:paraId="15391D87" w14:textId="77777777" w:rsidTr="00911D19">
        <w:tblPrEx>
          <w:tblCellMar>
            <w:top w:w="0" w:type="dxa"/>
            <w:bottom w:w="0" w:type="dxa"/>
          </w:tblCellMar>
        </w:tblPrEx>
        <w:trPr>
          <w:trHeight w:val="3036"/>
        </w:trPr>
        <w:tc>
          <w:tcPr>
            <w:tcW w:w="3090" w:type="dxa"/>
            <w:tcBorders>
              <w:left w:val="single" w:sz="2" w:space="0" w:color="000000"/>
              <w:bottom w:val="single" w:sz="2" w:space="0" w:color="000000"/>
            </w:tcBorders>
            <w:shd w:val="clear" w:color="auto" w:fill="auto"/>
            <w:tcMar>
              <w:top w:w="55" w:type="dxa"/>
              <w:left w:w="55" w:type="dxa"/>
              <w:bottom w:w="55" w:type="dxa"/>
              <w:right w:w="55" w:type="dxa"/>
            </w:tcMar>
          </w:tcPr>
          <w:p w14:paraId="696711A5" w14:textId="09F37E28" w:rsidR="00AC5C2B" w:rsidRDefault="00AC5C2B" w:rsidP="00AC5C2B">
            <w:pPr>
              <w:pStyle w:val="TableContents"/>
            </w:pPr>
            <w:r>
              <w:t>〇〇〇〇年〇〇月～〇〇〇〇年〇〇月</w:t>
            </w:r>
          </w:p>
        </w:tc>
        <w:tc>
          <w:tcPr>
            <w:tcW w:w="7682" w:type="dxa"/>
            <w:tcBorders>
              <w:left w:val="single" w:sz="2" w:space="0" w:color="000000"/>
              <w:bottom w:val="single" w:sz="4" w:space="0" w:color="auto"/>
              <w:right w:val="single" w:sz="2" w:space="0" w:color="000000"/>
            </w:tcBorders>
            <w:shd w:val="clear" w:color="auto" w:fill="auto"/>
            <w:tcMar>
              <w:top w:w="55" w:type="dxa"/>
              <w:left w:w="55" w:type="dxa"/>
              <w:bottom w:w="55" w:type="dxa"/>
              <w:right w:w="55" w:type="dxa"/>
            </w:tcMar>
          </w:tcPr>
          <w:p w14:paraId="484AE088" w14:textId="4885E6CD" w:rsidR="00AC5C2B" w:rsidRDefault="00AC5C2B">
            <w:pPr>
              <w:pStyle w:val="TableContents"/>
            </w:pPr>
            <w:r>
              <w:t>【メンバー数】〇〇</w:t>
            </w:r>
          </w:p>
          <w:p w14:paraId="7B94983F" w14:textId="56DED65D" w:rsidR="00AC5C2B" w:rsidRDefault="00AC5C2B">
            <w:pPr>
              <w:pStyle w:val="TableContents"/>
            </w:pPr>
            <w:r>
              <w:t>【役職】派遣社員</w:t>
            </w:r>
          </w:p>
          <w:p w14:paraId="0EA196BC" w14:textId="77777777" w:rsidR="00AC5C2B" w:rsidRDefault="00AC5C2B">
            <w:pPr>
              <w:pStyle w:val="TableContents"/>
            </w:pPr>
          </w:p>
          <w:p w14:paraId="682068DC" w14:textId="77777777" w:rsidR="00AC5C2B" w:rsidRDefault="00AC5C2B">
            <w:pPr>
              <w:pStyle w:val="TableContents"/>
            </w:pPr>
            <w:r>
              <w:t>【担当業務】</w:t>
            </w:r>
          </w:p>
          <w:p w14:paraId="3E63B376" w14:textId="77777777" w:rsidR="00AC5C2B" w:rsidRDefault="00AC5C2B">
            <w:pPr>
              <w:pStyle w:val="TableContents"/>
            </w:pPr>
            <w:r>
              <w:t>・顧客から申請された申込書の処理業務</w:t>
            </w:r>
          </w:p>
          <w:p w14:paraId="11E89328" w14:textId="77777777" w:rsidR="00AC5C2B" w:rsidRDefault="00AC5C2B">
            <w:pPr>
              <w:pStyle w:val="TableContents"/>
            </w:pPr>
            <w:r>
              <w:t>・企業独自のソフトにて、顧客のデータ管理</w:t>
            </w:r>
          </w:p>
          <w:p w14:paraId="22621E7B" w14:textId="77777777" w:rsidR="00AC5C2B" w:rsidRDefault="00AC5C2B">
            <w:pPr>
              <w:pStyle w:val="TableContents"/>
            </w:pPr>
          </w:p>
          <w:p w14:paraId="293809F6" w14:textId="77777777" w:rsidR="00AC5C2B" w:rsidRDefault="00AC5C2B">
            <w:pPr>
              <w:pStyle w:val="TableContents"/>
            </w:pPr>
            <w:r>
              <w:t>【退職理由】</w:t>
            </w:r>
          </w:p>
          <w:p w14:paraId="321CC833" w14:textId="4C3CF39A" w:rsidR="00AC5C2B" w:rsidRDefault="00AC5C2B">
            <w:pPr>
              <w:pStyle w:val="TableContents"/>
              <w:rPr>
                <w:rFonts w:hint="eastAsia"/>
              </w:rPr>
            </w:pPr>
            <w:r>
              <w:t>職員の人数が足りており、１日の業務に携われる時間がとても短く、スキルアップを目指す事が出来ず退職致しました。</w:t>
            </w:r>
          </w:p>
        </w:tc>
      </w:tr>
    </w:tbl>
    <w:p w14:paraId="6F0E3A1F" w14:textId="77777777" w:rsidR="00E10F05" w:rsidRDefault="00E10F05">
      <w:pPr>
        <w:pStyle w:val="Standard"/>
      </w:pPr>
    </w:p>
    <w:p w14:paraId="0FD8B046" w14:textId="77777777" w:rsidR="00E10F05" w:rsidRDefault="00E10F05">
      <w:pPr>
        <w:pStyle w:val="Standard"/>
        <w:rPr>
          <w:b/>
          <w:bCs/>
        </w:rPr>
      </w:pPr>
    </w:p>
    <w:p w14:paraId="06EF2E65" w14:textId="77777777" w:rsidR="00E10F05" w:rsidRDefault="00000000">
      <w:pPr>
        <w:pStyle w:val="Standard"/>
        <w:rPr>
          <w:b/>
          <w:bCs/>
        </w:rPr>
      </w:pPr>
      <w:r>
        <w:rPr>
          <w:b/>
          <w:bCs/>
        </w:rPr>
        <w:lastRenderedPageBreak/>
        <w:t>・保有資格</w:t>
      </w:r>
    </w:p>
    <w:p w14:paraId="20D39EAD" w14:textId="77777777" w:rsidR="00E10F05" w:rsidRDefault="00000000">
      <w:pPr>
        <w:pStyle w:val="Standard"/>
      </w:pPr>
      <w:r>
        <w:t xml:space="preserve">　日本語ワープロ検定</w:t>
      </w:r>
      <w:r>
        <w:t xml:space="preserve"> </w:t>
      </w:r>
      <w:r>
        <w:t>〇級</w:t>
      </w:r>
    </w:p>
    <w:p w14:paraId="717B1F59" w14:textId="77777777" w:rsidR="00E10F05" w:rsidRDefault="00E10F05">
      <w:pPr>
        <w:pStyle w:val="Standard"/>
      </w:pPr>
    </w:p>
    <w:p w14:paraId="1B6E84A2" w14:textId="77777777" w:rsidR="00E10F05" w:rsidRDefault="00000000">
      <w:pPr>
        <w:pStyle w:val="Standard"/>
        <w:rPr>
          <w:b/>
          <w:bCs/>
        </w:rPr>
      </w:pPr>
      <w:r>
        <w:rPr>
          <w:b/>
          <w:bCs/>
        </w:rPr>
        <w:t>・活かせる経験・知識・技術</w:t>
      </w:r>
    </w:p>
    <w:p w14:paraId="79E2F285" w14:textId="77777777" w:rsidR="00E10F05" w:rsidRDefault="00000000">
      <w:pPr>
        <w:pStyle w:val="Standard"/>
      </w:pPr>
      <w:r>
        <w:t xml:space="preserve">　・</w:t>
      </w:r>
      <w:r>
        <w:t>Excel:</w:t>
      </w:r>
      <w:r>
        <w:t>入力・集計・表・グラフ・関数計算</w:t>
      </w:r>
    </w:p>
    <w:p w14:paraId="127ED6F3" w14:textId="77777777" w:rsidR="00E10F05" w:rsidRDefault="00000000">
      <w:pPr>
        <w:pStyle w:val="Standard"/>
      </w:pPr>
      <w:r>
        <w:t xml:space="preserve">　・</w:t>
      </w:r>
      <w:r>
        <w:t>Word</w:t>
      </w:r>
      <w:r>
        <w:t>：文字入力・図表・グラフ挿入</w:t>
      </w:r>
    </w:p>
    <w:p w14:paraId="2708DADB" w14:textId="77777777" w:rsidR="00E10F05" w:rsidRDefault="00000000">
      <w:pPr>
        <w:pStyle w:val="Standard"/>
      </w:pPr>
      <w:r>
        <w:t xml:space="preserve">　・</w:t>
      </w:r>
      <w:r>
        <w:t>PowerPoint:</w:t>
      </w:r>
      <w:r>
        <w:t>文字入力・図版作成・アニメーション</w:t>
      </w:r>
    </w:p>
    <w:p w14:paraId="19C0CE57" w14:textId="77777777" w:rsidR="00E10F05" w:rsidRDefault="00000000">
      <w:pPr>
        <w:pStyle w:val="Standard"/>
      </w:pPr>
      <w:r>
        <w:t xml:space="preserve">　</w:t>
      </w:r>
    </w:p>
    <w:p w14:paraId="14B89DB9" w14:textId="77777777" w:rsidR="00E10F05" w:rsidRDefault="00000000">
      <w:pPr>
        <w:pStyle w:val="Standard"/>
        <w:rPr>
          <w:b/>
          <w:bCs/>
        </w:rPr>
      </w:pPr>
      <w:r>
        <w:rPr>
          <w:b/>
          <w:bCs/>
        </w:rPr>
        <w:t>・語学</w:t>
      </w:r>
    </w:p>
    <w:p w14:paraId="48698F86" w14:textId="77777777" w:rsidR="00B83048" w:rsidRDefault="00000000">
      <w:pPr>
        <w:pStyle w:val="Standard"/>
      </w:pPr>
      <w:r>
        <w:t xml:space="preserve">　・英語</w:t>
      </w:r>
    </w:p>
    <w:p w14:paraId="301045D6" w14:textId="463DB585" w:rsidR="00E10F05" w:rsidRDefault="00000000" w:rsidP="00B83048">
      <w:pPr>
        <w:pStyle w:val="Standard"/>
        <w:ind w:firstLineChars="100" w:firstLine="240"/>
      </w:pPr>
      <w:r>
        <w:t>日常会話レベル</w:t>
      </w:r>
    </w:p>
    <w:p w14:paraId="60894C3D" w14:textId="36A824C1" w:rsidR="00E10F05" w:rsidRDefault="00000000" w:rsidP="00B83048">
      <w:pPr>
        <w:pStyle w:val="Standard"/>
        <w:ind w:leftChars="100" w:left="240"/>
      </w:pPr>
      <w:r>
        <w:t>高校卒業後、〇〇〇〇〇専門学校にて〇年間英語を学びました。又、専門学校卒業後は実際に、〇年間で学んだ英語力を活かしながら、オーストラリアの語学学校で半年間英会話を学びました。</w:t>
      </w:r>
    </w:p>
    <w:p w14:paraId="0E3EA83D" w14:textId="77777777" w:rsidR="00E10F05" w:rsidRDefault="00E10F05">
      <w:pPr>
        <w:pStyle w:val="Standard"/>
      </w:pPr>
    </w:p>
    <w:p w14:paraId="14C8EB1A" w14:textId="77777777" w:rsidR="00E10F05" w:rsidRDefault="00000000">
      <w:pPr>
        <w:pStyle w:val="Standard"/>
        <w:rPr>
          <w:b/>
          <w:bCs/>
        </w:rPr>
      </w:pPr>
      <w:r>
        <w:rPr>
          <w:b/>
          <w:bCs/>
        </w:rPr>
        <w:t>・自己</w:t>
      </w:r>
      <w:r>
        <w:rPr>
          <w:b/>
          <w:bCs/>
        </w:rPr>
        <w:t>PR</w:t>
      </w:r>
    </w:p>
    <w:p w14:paraId="7AF00E19" w14:textId="77777777" w:rsidR="00E10F05" w:rsidRDefault="00000000">
      <w:pPr>
        <w:pStyle w:val="Standard"/>
      </w:pPr>
      <w:r>
        <w:t xml:space="preserve">　</w:t>
      </w:r>
      <w:r>
        <w:t xml:space="preserve"> </w:t>
      </w:r>
      <w:r>
        <w:t>私は人の力になる事、人の支えになる事にとてもやりがいを感じております。</w:t>
      </w:r>
    </w:p>
    <w:p w14:paraId="12D3C747" w14:textId="2E95CC7C" w:rsidR="00E10F05" w:rsidRDefault="00000000">
      <w:pPr>
        <w:pStyle w:val="Standard"/>
      </w:pPr>
      <w:r>
        <w:t>人とお話をする事が好きだった私は友人からよく精神面での相談や、将来に向けての話を聞く事が多々ありました。その際、どの様に返答する事、どの様に気持ちに寄り添う事で支えになる事が出来るかを知りたく自分自身で心理学の本を買って読んだ事もあります。私に相談してよかったと言ってもらえた時はとても嬉しかったです。</w:t>
      </w:r>
    </w:p>
    <w:p w14:paraId="22105484" w14:textId="1593130C" w:rsidR="00E10F05" w:rsidRDefault="00000000">
      <w:pPr>
        <w:pStyle w:val="Standard"/>
      </w:pPr>
      <w:r>
        <w:t xml:space="preserve">　又、自分自身、留学先では好きな英語を勉強しているからと言って充実だけしていた訳ではなく、英語力に対しての不安、カルチャーショックでストレスに苦しんだ事もありました。その際、友人や、カウンセラーの方、留学先での先生方に聞いてもらい、とても支えてもらいました。</w:t>
      </w:r>
    </w:p>
    <w:p w14:paraId="4603F6F4" w14:textId="7ECAFC46" w:rsidR="00E10F05" w:rsidRDefault="00000000">
      <w:pPr>
        <w:pStyle w:val="Standard"/>
      </w:pPr>
      <w:r>
        <w:t>次は、自分の留学先での経験を活かし、自分自身が夢に向かって留学へ行く方々の役に立ち、又、支えになりたいと思います。</w:t>
      </w:r>
    </w:p>
    <w:sectPr w:rsidR="00E10F05">
      <w:pgSz w:w="11906" w:h="16838"/>
      <w:pgMar w:top="567" w:right="567" w:bottom="567" w:left="56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1B3F0D" w14:textId="77777777" w:rsidR="009A39EB" w:rsidRDefault="009A39EB">
      <w:r>
        <w:separator/>
      </w:r>
    </w:p>
  </w:endnote>
  <w:endnote w:type="continuationSeparator" w:id="0">
    <w:p w14:paraId="3927FF31" w14:textId="77777777" w:rsidR="009A39EB" w:rsidRDefault="009A39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angal">
    <w:panose1 w:val="00000400000000000000"/>
    <w:charset w:val="00"/>
    <w:family w:val="roman"/>
    <w:pitch w:val="variable"/>
    <w:sig w:usb0="00008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735CCB" w14:textId="77777777" w:rsidR="009A39EB" w:rsidRDefault="009A39EB">
      <w:r>
        <w:rPr>
          <w:color w:val="000000"/>
        </w:rPr>
        <w:separator/>
      </w:r>
    </w:p>
  </w:footnote>
  <w:footnote w:type="continuationSeparator" w:id="0">
    <w:p w14:paraId="78764639" w14:textId="77777777" w:rsidR="009A39EB" w:rsidRDefault="009A39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attachedTemplate r:id="rId1"/>
  <w:defaultTabStop w:val="709"/>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E10F05"/>
    <w:rsid w:val="00220C54"/>
    <w:rsid w:val="00611903"/>
    <w:rsid w:val="00911D19"/>
    <w:rsid w:val="009A39EB"/>
    <w:rsid w:val="00AC5C2B"/>
    <w:rsid w:val="00B83048"/>
    <w:rsid w:val="00E10F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3DFEF40"/>
  <w15:docId w15:val="{C8BCCC6D-3A04-47EA-BC9A-B5F4AC7F7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Ｐ明朝" w:hAnsi="Times New Roman" w:cs="Arial"/>
        <w:kern w:val="3"/>
        <w:sz w:val="24"/>
        <w:szCs w:val="24"/>
        <w:lang w:val="en-US" w:eastAsia="ja-JP"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uppressAutoHyphens/>
      <w:jc w:val="both"/>
    </w:pPr>
  </w:style>
  <w:style w:type="paragraph" w:styleId="3">
    <w:name w:val="heading 3"/>
    <w:basedOn w:val="Heading"/>
    <w:next w:val="Textbody"/>
    <w:uiPriority w:val="9"/>
    <w:semiHidden/>
    <w:unhideWhenUsed/>
    <w:qFormat/>
    <w:pPr>
      <w:outlineLvl w:val="2"/>
    </w:pPr>
    <w:rPr>
      <w:rFonts w:ascii="Times New Roman" w:eastAsia="ＭＳ Ｐ明朝" w:hAnsi="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ＭＳ Ｐゴシック" w:hAnsi="Arial"/>
      <w:sz w:val="28"/>
      <w:szCs w:val="28"/>
    </w:rPr>
  </w:style>
  <w:style w:type="paragraph" w:customStyle="1" w:styleId="Textbody">
    <w:name w:val="Text body"/>
    <w:basedOn w:val="Standard"/>
    <w:pPr>
      <w:spacing w:after="120"/>
    </w:pPr>
  </w:style>
  <w:style w:type="paragraph" w:styleId="a3">
    <w:name w:val="List"/>
    <w:basedOn w:val="Textbody"/>
  </w:style>
  <w:style w:type="paragraph" w:styleId="a4">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styleId="a5">
    <w:name w:val="List Paragraph"/>
    <w:basedOn w:val="a"/>
    <w:uiPriority w:val="34"/>
    <w:qFormat/>
    <w:rsid w:val="00AC5C2B"/>
    <w:pPr>
      <w:ind w:leftChars="400" w:left="840"/>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201</Words>
  <Characters>1148</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株式会社hape</cp:lastModifiedBy>
  <cp:revision>4</cp:revision>
  <dcterms:created xsi:type="dcterms:W3CDTF">2024-11-11T02:50:00Z</dcterms:created>
  <dcterms:modified xsi:type="dcterms:W3CDTF">2024-11-11T02:50:00Z</dcterms:modified>
</cp:coreProperties>
</file>